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1" name="图片 11" descr="15-印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-印鉴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2" name="图片 12" descr="15-印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-印鉴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3" name="图片 13" descr="15-印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-印鉴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4" name="图片 14" descr="15-印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-印鉴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5" name="图片 15" descr="15-印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-印鉴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B30391"/>
    <w:rsid w:val="4CB30391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fb9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2018-05-14T01:56:00Z</dcterms:created>
  <dc:creator>北城以北</dc:creator>
  <cp:lastModifiedBy>北城以北</cp:lastModifiedBy>
  <dcterms:modified xsi:type="dcterms:W3CDTF">2018-05-14T01:59:03Z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